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4FA2650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bookmarkStart w:id="0" w:name="_GoBack"/>
      <w:bookmarkEnd w:id="0"/>
    </w:p>
    <w:p w14:paraId="74016D88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4435DD42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JD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02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78614E85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717147E9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南京焱泰电热设备有限公司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辅助车间15米燃气炉密封修理合同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项目公开招标响应文件，确定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南京焱泰电热设备有限公司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498A9BD8">
      <w:pPr>
        <w:pStyle w:val="10"/>
        <w:widowControl/>
        <w:numPr>
          <w:ilvl w:val="0"/>
          <w:numId w:val="1"/>
        </w:numPr>
        <w:spacing w:line="540" w:lineRule="exact"/>
        <w:ind w:left="0" w:firstLine="657" w:firstLineChars="208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 </w:t>
      </w:r>
    </w:p>
    <w:p w14:paraId="2FE0BBE5">
      <w:pPr>
        <w:pStyle w:val="10"/>
        <w:widowControl/>
        <w:numPr>
          <w:ilvl w:val="0"/>
          <w:numId w:val="1"/>
        </w:numPr>
        <w:spacing w:line="18" w:lineRule="atLeast"/>
        <w:ind w:left="632" w:leftChars="200" w:right="-369" w:rightChars="-117" w:firstLine="25" w:firstLineChars="8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成交价格（人民币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107350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元，大写：壹拾万柒仟叁佰伍拾元整）。</w:t>
      </w:r>
    </w:p>
    <w:p w14:paraId="16F94F70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14:paraId="6564EC2A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</w:t>
      </w:r>
    </w:p>
    <w:p w14:paraId="114E154A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                                </w:t>
      </w:r>
      <w:r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5年 4月27日 </w:t>
      </w:r>
    </w:p>
    <w:p w14:paraId="16880A88">
      <w:pPr>
        <w:spacing w:line="540" w:lineRule="exact"/>
        <w:ind w:right="316" w:rightChars="100" w:firstLine="632" w:firstLineChars="200"/>
        <w:rPr>
          <w:rFonts w:ascii="仿宋_GB2312" w:hAnsi="仿宋_GB2312" w:cs="仿宋_GB231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765A2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6813F115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93BAC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60402D16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8DC7E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E2F"/>
    <w:rsid w:val="000160BE"/>
    <w:rsid w:val="0004201A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7149"/>
    <w:rsid w:val="001A216A"/>
    <w:rsid w:val="001A2E1E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B60DE"/>
    <w:rsid w:val="003C3ACD"/>
    <w:rsid w:val="003D1989"/>
    <w:rsid w:val="00400948"/>
    <w:rsid w:val="00402501"/>
    <w:rsid w:val="00432552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585D"/>
    <w:rsid w:val="005E0228"/>
    <w:rsid w:val="005E4892"/>
    <w:rsid w:val="005E5A00"/>
    <w:rsid w:val="005F3949"/>
    <w:rsid w:val="005F5325"/>
    <w:rsid w:val="006069D1"/>
    <w:rsid w:val="00616F47"/>
    <w:rsid w:val="006343B3"/>
    <w:rsid w:val="00646AEE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5659"/>
    <w:rsid w:val="007C469A"/>
    <w:rsid w:val="00857D39"/>
    <w:rsid w:val="00870032"/>
    <w:rsid w:val="0088379C"/>
    <w:rsid w:val="008C11AA"/>
    <w:rsid w:val="008C6C93"/>
    <w:rsid w:val="008D6953"/>
    <w:rsid w:val="008E28D0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473B"/>
    <w:rsid w:val="00A44308"/>
    <w:rsid w:val="00AA41F9"/>
    <w:rsid w:val="00AB68F3"/>
    <w:rsid w:val="00AC18C1"/>
    <w:rsid w:val="00AC327A"/>
    <w:rsid w:val="00AC3BB6"/>
    <w:rsid w:val="00AF03E0"/>
    <w:rsid w:val="00B0471E"/>
    <w:rsid w:val="00B06F3D"/>
    <w:rsid w:val="00B209ED"/>
    <w:rsid w:val="00B347F6"/>
    <w:rsid w:val="00B37080"/>
    <w:rsid w:val="00B77D33"/>
    <w:rsid w:val="00BA667E"/>
    <w:rsid w:val="00BB6CF7"/>
    <w:rsid w:val="00BE1164"/>
    <w:rsid w:val="00BE2AAC"/>
    <w:rsid w:val="00BE7F59"/>
    <w:rsid w:val="00C16FEA"/>
    <w:rsid w:val="00C23A39"/>
    <w:rsid w:val="00C23D71"/>
    <w:rsid w:val="00C50831"/>
    <w:rsid w:val="00C70077"/>
    <w:rsid w:val="00C87C3F"/>
    <w:rsid w:val="00CC4D5E"/>
    <w:rsid w:val="00CC6282"/>
    <w:rsid w:val="00CD6D8E"/>
    <w:rsid w:val="00CE7EA4"/>
    <w:rsid w:val="00D15823"/>
    <w:rsid w:val="00D2494E"/>
    <w:rsid w:val="00D37E63"/>
    <w:rsid w:val="00DA0541"/>
    <w:rsid w:val="00DA7CC1"/>
    <w:rsid w:val="00DC5455"/>
    <w:rsid w:val="00E0071C"/>
    <w:rsid w:val="00E06111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  <w:rsid w:val="68A4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uiPriority w:val="99"/>
  </w:style>
  <w:style w:type="character" w:styleId="19">
    <w:name w:val="HTML Variable"/>
    <w:basedOn w:val="13"/>
    <w:semiHidden/>
    <w:unhideWhenUsed/>
    <w:uiPriority w:val="99"/>
  </w:style>
  <w:style w:type="character" w:styleId="20">
    <w:name w:val="Hyperlink"/>
    <w:basedOn w:val="13"/>
    <w:semiHidden/>
    <w:unhideWhenUsed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8F7915-E000-4955-B419-6BDF607435F6}"/>
</file>

<file path=customXml/itemProps2.xml><?xml version="1.0" encoding="utf-8"?>
<ds:datastoreItem xmlns:ds="http://schemas.openxmlformats.org/officeDocument/2006/customXml" ds:itemID="{0597A503-0531-45E9-BA71-7EB411AAF5D4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E8070D66-DFEE-46BB-94FD-3AE9BD37B645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35</Words>
  <Characters>202</Characters>
  <Lines>1</Lines>
  <Paragraphs>1</Paragraphs>
  <TotalTime>2</TotalTime>
  <ScaleCrop>false</ScaleCrop>
  <LinksUpToDate>false</LinksUpToDate>
  <CharactersWithSpaces>236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3</cp:revision>
  <cp:lastPrinted>2018-05-10T00:34:00Z</cp:lastPrinted>
  <dcterms:created xsi:type="dcterms:W3CDTF">2025-04-27T02:36:00Z</dcterms:created>
  <dcterms:modified xsi:type="dcterms:W3CDTF">2025-04-27T05:30:17Z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E8A65BD1F535497BB0C3C42A809559D1_13</vt:lpwstr>
  </property>
  <property fmtid="{D5CDD505-2E9C-101B-9397-08002B2CF9AE}" pid="14" name="ContentTypeId">
    <vt:lpwstr>0x0101002E729F9AE0D1584583FD59BA2085D6E5</vt:lpwstr>
  </property>
</Properties>
</file>